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08E" w:rsidRDefault="001A208E"/>
    <w:p w:rsidR="001A208E" w:rsidRPr="00235ECC" w:rsidRDefault="001A208E" w:rsidP="007A2C0F">
      <w:pPr>
        <w:spacing w:line="240" w:lineRule="auto"/>
        <w:jc w:val="center"/>
        <w:rPr>
          <w:b/>
          <w:bCs/>
          <w:sz w:val="28"/>
          <w:szCs w:val="28"/>
          <w:u w:val="single"/>
          <w:lang w:val="ro-RO"/>
        </w:rPr>
      </w:pPr>
      <w:r w:rsidRPr="00235ECC">
        <w:rPr>
          <w:b/>
          <w:bCs/>
          <w:sz w:val="28"/>
          <w:szCs w:val="28"/>
          <w:u w:val="single"/>
          <w:lang w:val="ro-RO"/>
        </w:rPr>
        <w:t>CALENDAR SPORTIV INTERN SARITURI IN APA 2017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Campionat Național Seniori Juniori A + B 31.03-02.04.2017 Bacău/București;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Campionat Național Juniori C + D 12-14.05.2017 Sibiu;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Campionat Național Seniori Juniori A + B 19-21.05.2017 Bacău;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Campionat Național Juniori C + D 04-06.08.2017 Bacău;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Campionat Național Open Seniori Juniori A + B 08-10.12.2017 București/Bacău;</w:t>
      </w:r>
    </w:p>
    <w:p w:rsidR="001A208E" w:rsidRPr="00235ECC" w:rsidRDefault="001A208E" w:rsidP="007A2C0F">
      <w:pPr>
        <w:spacing w:line="240" w:lineRule="auto"/>
        <w:rPr>
          <w:lang w:val="ro-RO"/>
        </w:rPr>
      </w:pPr>
    </w:p>
    <w:p w:rsidR="001A208E" w:rsidRPr="00235ECC" w:rsidRDefault="001A208E" w:rsidP="007A2C0F">
      <w:pPr>
        <w:spacing w:line="240" w:lineRule="auto"/>
        <w:jc w:val="center"/>
        <w:rPr>
          <w:b/>
          <w:bCs/>
          <w:sz w:val="28"/>
          <w:szCs w:val="28"/>
          <w:u w:val="single"/>
          <w:lang w:val="ro-RO"/>
        </w:rPr>
      </w:pPr>
      <w:r w:rsidRPr="00235ECC">
        <w:rPr>
          <w:b/>
          <w:bCs/>
          <w:sz w:val="28"/>
          <w:szCs w:val="28"/>
          <w:u w:val="single"/>
          <w:lang w:val="ro-RO"/>
        </w:rPr>
        <w:t>CALENDAR SPORTIV INTERNATIONAL SARITURI IN APA 2017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235ECC">
        <w:rPr>
          <w:lang w:val="ro-RO"/>
        </w:rPr>
        <w:t>-</w:t>
      </w:r>
      <w:r w:rsidRPr="00235ECC">
        <w:rPr>
          <w:lang w:val="ro-RO"/>
        </w:rPr>
        <w:tab/>
      </w:r>
      <w:r w:rsidRPr="007B7D2E">
        <w:rPr>
          <w:sz w:val="24"/>
          <w:szCs w:val="24"/>
          <w:lang w:val="ro-RO"/>
        </w:rPr>
        <w:t>17th FINA World Championships Budapest 14-30.07.2017 (HUN);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Arena European Diving Championships 12-18.06.2017 Kiev (UKR);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European Junior Diving Championships 27.06-02.07.2017 Bergen (NOR);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Campionatele Balcanice de Sărituri în Apă Juniori 26-28.05.2017 Belgrad Serbia;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Bergen Open Juniori A+B+C 06.09.04.2017 Bergen (NOR);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International Youth Diving Meet Juniors A+B 20-23.04.2017 Dresda (GER);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FDGPX FINA Diving Grand Prix 15-17.07.2017 Bolzano (ITA);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Senet Diving Cup Open Juniors A+B+C 02-05.02.2017 Eindhoven (NED);</w:t>
      </w:r>
    </w:p>
    <w:p w:rsidR="001A208E" w:rsidRDefault="001A208E" w:rsidP="007A2C0F">
      <w:pPr>
        <w:spacing w:line="240" w:lineRule="auto"/>
        <w:rPr>
          <w:sz w:val="24"/>
          <w:szCs w:val="24"/>
          <w:lang w:val="ro-RO"/>
        </w:rPr>
      </w:pPr>
      <w:r w:rsidRPr="007B7D2E">
        <w:rPr>
          <w:sz w:val="24"/>
          <w:szCs w:val="24"/>
          <w:lang w:val="ro-RO"/>
        </w:rPr>
        <w:t>-</w:t>
      </w:r>
      <w:r w:rsidRPr="007B7D2E">
        <w:rPr>
          <w:sz w:val="24"/>
          <w:szCs w:val="24"/>
          <w:lang w:val="ro-RO"/>
        </w:rPr>
        <w:tab/>
        <w:t>Bulgarian Diving Cup International Open Juniors A+B+C+D 11-14.07.2017 Sofia (BUL).</w:t>
      </w:r>
    </w:p>
    <w:p w:rsidR="001A208E" w:rsidRPr="007B7D2E" w:rsidRDefault="001A208E" w:rsidP="007A2C0F">
      <w:pPr>
        <w:spacing w:line="240" w:lineRule="auto"/>
        <w:rPr>
          <w:sz w:val="24"/>
          <w:szCs w:val="24"/>
          <w:lang w:val="ro-RO"/>
        </w:rPr>
      </w:pPr>
      <w:bookmarkStart w:id="0" w:name="_GoBack"/>
      <w:bookmarkEnd w:id="0"/>
    </w:p>
    <w:p w:rsidR="001A208E" w:rsidRPr="007B7D2E" w:rsidRDefault="001A208E" w:rsidP="007B7D2E">
      <w:pPr>
        <w:spacing w:line="240" w:lineRule="auto"/>
        <w:jc w:val="center"/>
        <w:rPr>
          <w:b/>
          <w:bCs/>
          <w:sz w:val="28"/>
          <w:szCs w:val="28"/>
          <w:u w:val="single"/>
          <w:lang w:val="ro-RO"/>
        </w:rPr>
      </w:pPr>
      <w:r w:rsidRPr="007B7D2E">
        <w:rPr>
          <w:b/>
          <w:bCs/>
          <w:sz w:val="28"/>
          <w:szCs w:val="28"/>
          <w:u w:val="single"/>
          <w:lang w:val="ro-RO"/>
        </w:rPr>
        <w:t>Barem lot național extins juniori/seniori sărituri în apă 2017</w:t>
      </w:r>
    </w:p>
    <w:tbl>
      <w:tblPr>
        <w:tblW w:w="9378" w:type="dxa"/>
        <w:tblInd w:w="-8" w:type="dxa"/>
        <w:tblCellMar>
          <w:left w:w="10" w:type="dxa"/>
          <w:right w:w="10" w:type="dxa"/>
        </w:tblCellMar>
        <w:tblLook w:val="0000"/>
      </w:tblPr>
      <w:tblGrid>
        <w:gridCol w:w="671"/>
        <w:gridCol w:w="1507"/>
        <w:gridCol w:w="1170"/>
        <w:gridCol w:w="1260"/>
        <w:gridCol w:w="1170"/>
        <w:gridCol w:w="1170"/>
        <w:gridCol w:w="1260"/>
        <w:gridCol w:w="1170"/>
      </w:tblGrid>
      <w:tr w:rsidR="001A208E" w:rsidRPr="00AC3E40">
        <w:trPr>
          <w:trHeight w:val="32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Nr. crt.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Proba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Juniori A/M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Juniori B/M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Juniori A/F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Juniori B/F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Seniori M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Senirori F</w:t>
            </w:r>
          </w:p>
        </w:tc>
      </w:tr>
      <w:tr w:rsidR="001A208E" w:rsidRPr="00AC3E40">
        <w:trPr>
          <w:trHeight w:val="32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652AB5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A2C0F">
            <w:pPr>
              <w:spacing w:line="240" w:lineRule="auto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Trambulină 1m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399,70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300,80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337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272,30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323,55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232,80</w:t>
            </w:r>
          </w:p>
        </w:tc>
      </w:tr>
      <w:tr w:rsidR="001A208E" w:rsidRPr="00AC3E40">
        <w:trPr>
          <w:trHeight w:val="32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652AB5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A2C0F">
            <w:pPr>
              <w:spacing w:line="240" w:lineRule="auto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Trambulină 3m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425,80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348,40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356,50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294,40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372,65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253,35</w:t>
            </w:r>
          </w:p>
        </w:tc>
      </w:tr>
      <w:tr w:rsidR="001A208E" w:rsidRPr="00AC3E40">
        <w:trPr>
          <w:trHeight w:val="32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652AB5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A2C0F">
            <w:pPr>
              <w:spacing w:line="240" w:lineRule="auto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Platformă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395,15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299,95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276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259,95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341,90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208E" w:rsidRPr="00AC3E40" w:rsidRDefault="001A208E" w:rsidP="007B7D2E">
            <w:pPr>
              <w:spacing w:line="240" w:lineRule="auto"/>
              <w:jc w:val="center"/>
              <w:rPr>
                <w:b/>
                <w:bCs/>
                <w:lang w:val="ro-RO"/>
              </w:rPr>
            </w:pPr>
            <w:r w:rsidRPr="00AC3E40">
              <w:rPr>
                <w:b/>
                <w:bCs/>
                <w:lang w:val="ro-RO"/>
              </w:rPr>
              <w:t>262,20</w:t>
            </w:r>
          </w:p>
        </w:tc>
      </w:tr>
    </w:tbl>
    <w:p w:rsidR="001A208E" w:rsidRPr="007A2C0F" w:rsidRDefault="001A208E" w:rsidP="007A2C0F">
      <w:pPr>
        <w:spacing w:line="240" w:lineRule="auto"/>
        <w:rPr>
          <w:sz w:val="20"/>
          <w:szCs w:val="20"/>
          <w:lang w:val="ro-RO"/>
        </w:rPr>
      </w:pPr>
    </w:p>
    <w:sectPr w:rsidR="001A208E" w:rsidRPr="007A2C0F" w:rsidSect="007B7D2E">
      <w:headerReference w:type="default" r:id="rId6"/>
      <w:pgSz w:w="12240" w:h="15840"/>
      <w:pgMar w:top="1417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08E" w:rsidRDefault="001A208E" w:rsidP="00415585">
      <w:pPr>
        <w:spacing w:after="0" w:line="240" w:lineRule="auto"/>
      </w:pPr>
      <w:r>
        <w:separator/>
      </w:r>
    </w:p>
  </w:endnote>
  <w:endnote w:type="continuationSeparator" w:id="0">
    <w:p w:rsidR="001A208E" w:rsidRDefault="001A208E" w:rsidP="0041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08E" w:rsidRDefault="001A208E" w:rsidP="00415585">
      <w:pPr>
        <w:spacing w:after="0" w:line="240" w:lineRule="auto"/>
      </w:pPr>
      <w:r>
        <w:separator/>
      </w:r>
    </w:p>
  </w:footnote>
  <w:footnote w:type="continuationSeparator" w:id="0">
    <w:p w:rsidR="001A208E" w:rsidRDefault="001A208E" w:rsidP="0041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08E" w:rsidRDefault="001A208E">
    <w:pPr>
      <w:pStyle w:val="Header"/>
    </w:pPr>
    <w:r w:rsidRPr="00D0230E">
      <w:rPr>
        <w:sz w:val="24"/>
        <w:szCs w:val="24"/>
        <w:lang w:val="ro-RO"/>
      </w:rPr>
      <w:object w:dxaOrig="9900" w:dyaOrig="1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0.5pt;height:63.75pt" o:ole="">
          <v:imagedata r:id="rId1" o:title=""/>
        </v:shape>
        <o:OLEObject Type="Embed" ProgID="Msxml2.SAXXMLReader.5.0" ShapeID="_x0000_i1026" DrawAspect="Content" ObjectID="_1549803479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4A3"/>
    <w:rsid w:val="00125349"/>
    <w:rsid w:val="001A208E"/>
    <w:rsid w:val="00235ECC"/>
    <w:rsid w:val="004040E1"/>
    <w:rsid w:val="00415585"/>
    <w:rsid w:val="00480805"/>
    <w:rsid w:val="0052534F"/>
    <w:rsid w:val="005852B3"/>
    <w:rsid w:val="00652AB5"/>
    <w:rsid w:val="00704D24"/>
    <w:rsid w:val="007A1399"/>
    <w:rsid w:val="007A2C0F"/>
    <w:rsid w:val="007B7D2E"/>
    <w:rsid w:val="007D6BBD"/>
    <w:rsid w:val="007F30B4"/>
    <w:rsid w:val="009D386F"/>
    <w:rsid w:val="00A60403"/>
    <w:rsid w:val="00AC3E40"/>
    <w:rsid w:val="00C63F6F"/>
    <w:rsid w:val="00CB175C"/>
    <w:rsid w:val="00D0230E"/>
    <w:rsid w:val="00D32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D24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5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5585"/>
  </w:style>
  <w:style w:type="paragraph" w:styleId="Footer">
    <w:name w:val="footer"/>
    <w:basedOn w:val="Normal"/>
    <w:link w:val="FooterChar"/>
    <w:uiPriority w:val="99"/>
    <w:rsid w:val="00415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5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204</Words>
  <Characters>1166</Characters>
  <Application>Microsoft Office Outlook</Application>
  <DocSecurity>0</DocSecurity>
  <Lines>0</Lines>
  <Paragraphs>0</Paragraphs>
  <ScaleCrop>false</ScaleCrop>
  <Company>frnpm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SPORTIV INTERN SARITURI IN APA 2017</dc:title>
  <dc:subject/>
  <dc:creator>user</dc:creator>
  <cp:keywords/>
  <dc:description/>
  <cp:lastModifiedBy>frnpm</cp:lastModifiedBy>
  <cp:revision>2</cp:revision>
  <dcterms:created xsi:type="dcterms:W3CDTF">2017-02-28T14:11:00Z</dcterms:created>
  <dcterms:modified xsi:type="dcterms:W3CDTF">2017-02-28T14:11:00Z</dcterms:modified>
</cp:coreProperties>
</file>